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761" w:rsidRDefault="00E86761">
      <w:pPr>
        <w:spacing w:line="360" w:lineRule="auto"/>
        <w:rPr>
          <w:rFonts w:ascii="Calibri" w:hAnsi="Calibri"/>
          <w:sz w:val="24"/>
        </w:rPr>
      </w:pPr>
      <w:r>
        <w:rPr>
          <w:rFonts w:ascii="黑体" w:eastAsia="黑体"/>
          <w:sz w:val="32"/>
          <w:szCs w:val="32"/>
        </w:rPr>
        <w:t xml:space="preserve"> </w:t>
      </w:r>
      <w:r>
        <w:rPr>
          <w:rFonts w:ascii="Calibri" w:hAnsi="宋体" w:hint="eastAsia"/>
          <w:sz w:val="24"/>
        </w:rPr>
        <w:t>附件：会议回执</w:t>
      </w:r>
    </w:p>
    <w:p w:rsidR="00E86761" w:rsidRDefault="00E86761">
      <w:pPr>
        <w:spacing w:line="360" w:lineRule="auto"/>
        <w:jc w:val="center"/>
        <w:rPr>
          <w:rFonts w:asci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家具产品中挥发性有机物</w:t>
      </w:r>
      <w:r>
        <w:rPr>
          <w:rFonts w:ascii="宋体" w:hAnsi="宋体"/>
          <w:b/>
          <w:sz w:val="32"/>
          <w:szCs w:val="32"/>
        </w:rPr>
        <w:t>NQI</w:t>
      </w:r>
      <w:r>
        <w:rPr>
          <w:rFonts w:ascii="宋体" w:hAnsi="宋体" w:hint="eastAsia"/>
          <w:b/>
          <w:sz w:val="32"/>
          <w:szCs w:val="32"/>
        </w:rPr>
        <w:t>技术集成及应用示范</w:t>
      </w:r>
    </w:p>
    <w:p w:rsidR="00E86761" w:rsidRDefault="00E86761">
      <w:pPr>
        <w:spacing w:line="360" w:lineRule="auto"/>
        <w:jc w:val="center"/>
        <w:rPr>
          <w:rFonts w:asci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t>2019</w:t>
      </w:r>
      <w:r>
        <w:rPr>
          <w:rFonts w:ascii="宋体" w:hAnsi="宋体" w:hint="eastAsia"/>
          <w:b/>
          <w:sz w:val="32"/>
          <w:szCs w:val="32"/>
        </w:rPr>
        <w:t>年课题五第一次工作会议回执</w:t>
      </w:r>
    </w:p>
    <w:p w:rsidR="00E86761" w:rsidRDefault="00E86761">
      <w:pPr>
        <w:spacing w:line="360" w:lineRule="auto"/>
        <w:jc w:val="center"/>
        <w:rPr>
          <w:rFonts w:ascii="宋体"/>
          <w:b/>
          <w:szCs w:val="21"/>
        </w:rPr>
      </w:pPr>
    </w:p>
    <w:tbl>
      <w:tblPr>
        <w:tblW w:w="8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84"/>
        <w:gridCol w:w="1230"/>
        <w:gridCol w:w="2054"/>
        <w:gridCol w:w="1236"/>
        <w:gridCol w:w="968"/>
        <w:gridCol w:w="2016"/>
      </w:tblGrid>
      <w:tr w:rsidR="00E86761">
        <w:trPr>
          <w:trHeight w:val="1134"/>
        </w:trPr>
        <w:tc>
          <w:tcPr>
            <w:tcW w:w="784" w:type="dxa"/>
            <w:vAlign w:val="center"/>
          </w:tcPr>
          <w:p w:rsidR="00E86761" w:rsidRDefault="00E867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230" w:type="dxa"/>
            <w:vAlign w:val="center"/>
          </w:tcPr>
          <w:p w:rsidR="00E86761" w:rsidRDefault="00E867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054" w:type="dxa"/>
            <w:vAlign w:val="center"/>
          </w:tcPr>
          <w:p w:rsidR="00E86761" w:rsidRDefault="00E867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公司</w:t>
            </w:r>
          </w:p>
        </w:tc>
        <w:tc>
          <w:tcPr>
            <w:tcW w:w="1236" w:type="dxa"/>
            <w:vAlign w:val="center"/>
          </w:tcPr>
          <w:p w:rsidR="00E86761" w:rsidRDefault="00E867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968" w:type="dxa"/>
            <w:vAlign w:val="center"/>
          </w:tcPr>
          <w:p w:rsidR="00E86761" w:rsidRDefault="00E867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2016" w:type="dxa"/>
            <w:vAlign w:val="center"/>
          </w:tcPr>
          <w:p w:rsidR="00E86761" w:rsidRDefault="00E867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住宿需求</w:t>
            </w:r>
          </w:p>
        </w:tc>
      </w:tr>
      <w:tr w:rsidR="00E86761">
        <w:tc>
          <w:tcPr>
            <w:tcW w:w="784" w:type="dxa"/>
            <w:vAlign w:val="center"/>
          </w:tcPr>
          <w:p w:rsidR="00E86761" w:rsidRDefault="00E867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0" w:type="dxa"/>
            <w:vAlign w:val="center"/>
          </w:tcPr>
          <w:p w:rsidR="00E86761" w:rsidRDefault="00E86761">
            <w:pPr>
              <w:jc w:val="center"/>
              <w:rPr>
                <w:sz w:val="24"/>
              </w:rPr>
            </w:pPr>
          </w:p>
        </w:tc>
        <w:tc>
          <w:tcPr>
            <w:tcW w:w="2054" w:type="dxa"/>
            <w:vAlign w:val="center"/>
          </w:tcPr>
          <w:p w:rsidR="00E86761" w:rsidRDefault="00E86761">
            <w:pPr>
              <w:jc w:val="center"/>
              <w:rPr>
                <w:sz w:val="24"/>
              </w:rPr>
            </w:pPr>
          </w:p>
        </w:tc>
        <w:tc>
          <w:tcPr>
            <w:tcW w:w="1236" w:type="dxa"/>
            <w:vAlign w:val="center"/>
          </w:tcPr>
          <w:p w:rsidR="00E86761" w:rsidRDefault="00E86761">
            <w:pPr>
              <w:jc w:val="center"/>
              <w:rPr>
                <w:sz w:val="24"/>
              </w:rPr>
            </w:pPr>
          </w:p>
        </w:tc>
        <w:tc>
          <w:tcPr>
            <w:tcW w:w="968" w:type="dxa"/>
            <w:vAlign w:val="center"/>
          </w:tcPr>
          <w:p w:rsidR="00E86761" w:rsidRDefault="00E86761">
            <w:pPr>
              <w:jc w:val="center"/>
              <w:rPr>
                <w:sz w:val="24"/>
              </w:rPr>
            </w:pPr>
          </w:p>
        </w:tc>
        <w:tc>
          <w:tcPr>
            <w:tcW w:w="2016" w:type="dxa"/>
            <w:vAlign w:val="center"/>
          </w:tcPr>
          <w:p w:rsidR="00E86761" w:rsidRDefault="00E86761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不住宿</w:t>
            </w:r>
          </w:p>
          <w:p w:rsidR="00E86761" w:rsidRDefault="00E86761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住宿：□单住</w:t>
            </w:r>
          </w:p>
          <w:p w:rsidR="00E86761" w:rsidRDefault="00E86761">
            <w:pPr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□合住</w:t>
            </w:r>
          </w:p>
        </w:tc>
      </w:tr>
      <w:tr w:rsidR="00E86761">
        <w:tc>
          <w:tcPr>
            <w:tcW w:w="784" w:type="dxa"/>
            <w:vAlign w:val="center"/>
          </w:tcPr>
          <w:p w:rsidR="00E86761" w:rsidRDefault="00E867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0" w:type="dxa"/>
            <w:vAlign w:val="center"/>
          </w:tcPr>
          <w:p w:rsidR="00E86761" w:rsidRDefault="00E86761">
            <w:pPr>
              <w:jc w:val="center"/>
              <w:rPr>
                <w:sz w:val="24"/>
              </w:rPr>
            </w:pPr>
          </w:p>
        </w:tc>
        <w:tc>
          <w:tcPr>
            <w:tcW w:w="2054" w:type="dxa"/>
            <w:vAlign w:val="center"/>
          </w:tcPr>
          <w:p w:rsidR="00E86761" w:rsidRDefault="00E86761">
            <w:pPr>
              <w:jc w:val="center"/>
              <w:rPr>
                <w:sz w:val="24"/>
              </w:rPr>
            </w:pPr>
          </w:p>
        </w:tc>
        <w:tc>
          <w:tcPr>
            <w:tcW w:w="1236" w:type="dxa"/>
            <w:vAlign w:val="center"/>
          </w:tcPr>
          <w:p w:rsidR="00E86761" w:rsidRDefault="00E86761">
            <w:pPr>
              <w:jc w:val="center"/>
              <w:rPr>
                <w:sz w:val="24"/>
              </w:rPr>
            </w:pPr>
          </w:p>
        </w:tc>
        <w:tc>
          <w:tcPr>
            <w:tcW w:w="968" w:type="dxa"/>
            <w:vAlign w:val="center"/>
          </w:tcPr>
          <w:p w:rsidR="00E86761" w:rsidRDefault="00E86761">
            <w:pPr>
              <w:jc w:val="center"/>
              <w:rPr>
                <w:sz w:val="24"/>
              </w:rPr>
            </w:pPr>
          </w:p>
        </w:tc>
        <w:tc>
          <w:tcPr>
            <w:tcW w:w="2016" w:type="dxa"/>
            <w:vAlign w:val="center"/>
          </w:tcPr>
          <w:p w:rsidR="00E86761" w:rsidRDefault="00E86761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不住宿</w:t>
            </w:r>
          </w:p>
          <w:p w:rsidR="00E86761" w:rsidRDefault="00E86761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住宿：□单住</w:t>
            </w:r>
          </w:p>
          <w:p w:rsidR="00E86761" w:rsidRDefault="00E86761">
            <w:pPr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□合住</w:t>
            </w:r>
          </w:p>
        </w:tc>
      </w:tr>
    </w:tbl>
    <w:p w:rsidR="00E86761" w:rsidRDefault="00E86761"/>
    <w:sectPr w:rsidR="00E86761" w:rsidSect="00A950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761" w:rsidRDefault="00E86761" w:rsidP="00763578">
      <w:r>
        <w:separator/>
      </w:r>
    </w:p>
  </w:endnote>
  <w:endnote w:type="continuationSeparator" w:id="0">
    <w:p w:rsidR="00E86761" w:rsidRDefault="00E86761" w:rsidP="007635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761" w:rsidRDefault="00E86761" w:rsidP="00763578">
      <w:r>
        <w:separator/>
      </w:r>
    </w:p>
  </w:footnote>
  <w:footnote w:type="continuationSeparator" w:id="0">
    <w:p w:rsidR="00E86761" w:rsidRDefault="00E86761" w:rsidP="007635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5345C"/>
    <w:multiLevelType w:val="multilevel"/>
    <w:tmpl w:val="3555345C"/>
    <w:lvl w:ilvl="0">
      <w:start w:val="5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ascii="宋体" w:eastAsia="宋体" w:hAnsi="宋体" w:hint="eastAsia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2BFC"/>
    <w:rsid w:val="00000D68"/>
    <w:rsid w:val="00002365"/>
    <w:rsid w:val="00002719"/>
    <w:rsid w:val="00004651"/>
    <w:rsid w:val="000060DF"/>
    <w:rsid w:val="00011AD9"/>
    <w:rsid w:val="00013937"/>
    <w:rsid w:val="00013EB4"/>
    <w:rsid w:val="000155CA"/>
    <w:rsid w:val="00016AF9"/>
    <w:rsid w:val="0002034B"/>
    <w:rsid w:val="00020753"/>
    <w:rsid w:val="00020F72"/>
    <w:rsid w:val="00021E03"/>
    <w:rsid w:val="0002378F"/>
    <w:rsid w:val="00023BA4"/>
    <w:rsid w:val="00027EF3"/>
    <w:rsid w:val="00030A38"/>
    <w:rsid w:val="0003210F"/>
    <w:rsid w:val="00033638"/>
    <w:rsid w:val="00033822"/>
    <w:rsid w:val="00034F70"/>
    <w:rsid w:val="000350CB"/>
    <w:rsid w:val="00035480"/>
    <w:rsid w:val="00036F89"/>
    <w:rsid w:val="00037F16"/>
    <w:rsid w:val="00041AED"/>
    <w:rsid w:val="00041B1E"/>
    <w:rsid w:val="00042261"/>
    <w:rsid w:val="00045616"/>
    <w:rsid w:val="00045F9E"/>
    <w:rsid w:val="00047590"/>
    <w:rsid w:val="00047C08"/>
    <w:rsid w:val="000512DE"/>
    <w:rsid w:val="00054DEA"/>
    <w:rsid w:val="00057FD2"/>
    <w:rsid w:val="0006201D"/>
    <w:rsid w:val="00073450"/>
    <w:rsid w:val="00075B58"/>
    <w:rsid w:val="00076B6E"/>
    <w:rsid w:val="00082164"/>
    <w:rsid w:val="0008512C"/>
    <w:rsid w:val="00087064"/>
    <w:rsid w:val="00090369"/>
    <w:rsid w:val="00091BA8"/>
    <w:rsid w:val="000922A3"/>
    <w:rsid w:val="00092DE3"/>
    <w:rsid w:val="00094661"/>
    <w:rsid w:val="000954ED"/>
    <w:rsid w:val="0009632D"/>
    <w:rsid w:val="00096CCF"/>
    <w:rsid w:val="000A0CF7"/>
    <w:rsid w:val="000A4665"/>
    <w:rsid w:val="000A66B8"/>
    <w:rsid w:val="000B3B73"/>
    <w:rsid w:val="000B45ED"/>
    <w:rsid w:val="000B53BB"/>
    <w:rsid w:val="000C03AF"/>
    <w:rsid w:val="000C141E"/>
    <w:rsid w:val="000C414D"/>
    <w:rsid w:val="000C4363"/>
    <w:rsid w:val="000C50AE"/>
    <w:rsid w:val="000D0E02"/>
    <w:rsid w:val="000D3C23"/>
    <w:rsid w:val="000D4AD4"/>
    <w:rsid w:val="000D4ED9"/>
    <w:rsid w:val="000D51D7"/>
    <w:rsid w:val="000D5868"/>
    <w:rsid w:val="000D7534"/>
    <w:rsid w:val="000E35C6"/>
    <w:rsid w:val="000E5B67"/>
    <w:rsid w:val="000E6827"/>
    <w:rsid w:val="000F2268"/>
    <w:rsid w:val="000F2323"/>
    <w:rsid w:val="000F43A1"/>
    <w:rsid w:val="000F5040"/>
    <w:rsid w:val="00100905"/>
    <w:rsid w:val="00104450"/>
    <w:rsid w:val="0010607C"/>
    <w:rsid w:val="00107048"/>
    <w:rsid w:val="00112903"/>
    <w:rsid w:val="0011349D"/>
    <w:rsid w:val="0011667B"/>
    <w:rsid w:val="00117402"/>
    <w:rsid w:val="001176FB"/>
    <w:rsid w:val="00121241"/>
    <w:rsid w:val="0012213E"/>
    <w:rsid w:val="001241AD"/>
    <w:rsid w:val="00124B8F"/>
    <w:rsid w:val="00130EE0"/>
    <w:rsid w:val="0013247E"/>
    <w:rsid w:val="00132ED8"/>
    <w:rsid w:val="00133008"/>
    <w:rsid w:val="0013331E"/>
    <w:rsid w:val="00133F99"/>
    <w:rsid w:val="00143709"/>
    <w:rsid w:val="001445B7"/>
    <w:rsid w:val="00144903"/>
    <w:rsid w:val="00144B67"/>
    <w:rsid w:val="00146DB8"/>
    <w:rsid w:val="00147C11"/>
    <w:rsid w:val="0015047C"/>
    <w:rsid w:val="00151587"/>
    <w:rsid w:val="001536B6"/>
    <w:rsid w:val="00153804"/>
    <w:rsid w:val="00153B70"/>
    <w:rsid w:val="00155541"/>
    <w:rsid w:val="001623A4"/>
    <w:rsid w:val="001633F7"/>
    <w:rsid w:val="00164AFB"/>
    <w:rsid w:val="00165083"/>
    <w:rsid w:val="00170A31"/>
    <w:rsid w:val="001710B6"/>
    <w:rsid w:val="001710EC"/>
    <w:rsid w:val="001718C8"/>
    <w:rsid w:val="00177ADB"/>
    <w:rsid w:val="00177D62"/>
    <w:rsid w:val="001804BD"/>
    <w:rsid w:val="001809F8"/>
    <w:rsid w:val="00192609"/>
    <w:rsid w:val="00194188"/>
    <w:rsid w:val="00194C87"/>
    <w:rsid w:val="001A32B9"/>
    <w:rsid w:val="001B12FB"/>
    <w:rsid w:val="001B7447"/>
    <w:rsid w:val="001C0D43"/>
    <w:rsid w:val="001C1566"/>
    <w:rsid w:val="001C21CC"/>
    <w:rsid w:val="001C5B2B"/>
    <w:rsid w:val="001C5B3B"/>
    <w:rsid w:val="001D1235"/>
    <w:rsid w:val="001D3C09"/>
    <w:rsid w:val="001D5E33"/>
    <w:rsid w:val="001D6D2B"/>
    <w:rsid w:val="001D70D8"/>
    <w:rsid w:val="001E0C04"/>
    <w:rsid w:val="001E1B98"/>
    <w:rsid w:val="001E22D5"/>
    <w:rsid w:val="001E6A4B"/>
    <w:rsid w:val="001F034C"/>
    <w:rsid w:val="001F0CD3"/>
    <w:rsid w:val="001F1146"/>
    <w:rsid w:val="001F19EE"/>
    <w:rsid w:val="001F2EB4"/>
    <w:rsid w:val="001F3458"/>
    <w:rsid w:val="001F4C05"/>
    <w:rsid w:val="001F5829"/>
    <w:rsid w:val="001F600C"/>
    <w:rsid w:val="001F63BB"/>
    <w:rsid w:val="001F7290"/>
    <w:rsid w:val="00205186"/>
    <w:rsid w:val="002074AD"/>
    <w:rsid w:val="00210E44"/>
    <w:rsid w:val="00212236"/>
    <w:rsid w:val="00215852"/>
    <w:rsid w:val="00215A7D"/>
    <w:rsid w:val="002160AA"/>
    <w:rsid w:val="00221104"/>
    <w:rsid w:val="0023056C"/>
    <w:rsid w:val="0023063F"/>
    <w:rsid w:val="002316C8"/>
    <w:rsid w:val="00243F09"/>
    <w:rsid w:val="002479AB"/>
    <w:rsid w:val="002508FF"/>
    <w:rsid w:val="00252088"/>
    <w:rsid w:val="00254FFD"/>
    <w:rsid w:val="00256D5B"/>
    <w:rsid w:val="00260052"/>
    <w:rsid w:val="0026452A"/>
    <w:rsid w:val="002646D2"/>
    <w:rsid w:val="0026474A"/>
    <w:rsid w:val="002733FE"/>
    <w:rsid w:val="00274E88"/>
    <w:rsid w:val="00276A78"/>
    <w:rsid w:val="00281CBD"/>
    <w:rsid w:val="00282E8B"/>
    <w:rsid w:val="002879AB"/>
    <w:rsid w:val="00290511"/>
    <w:rsid w:val="00292165"/>
    <w:rsid w:val="00292F59"/>
    <w:rsid w:val="00294045"/>
    <w:rsid w:val="00294CF7"/>
    <w:rsid w:val="00296051"/>
    <w:rsid w:val="00296230"/>
    <w:rsid w:val="0029714D"/>
    <w:rsid w:val="002A09DD"/>
    <w:rsid w:val="002A0C89"/>
    <w:rsid w:val="002A43AF"/>
    <w:rsid w:val="002A5802"/>
    <w:rsid w:val="002A584B"/>
    <w:rsid w:val="002A5EAA"/>
    <w:rsid w:val="002B11BC"/>
    <w:rsid w:val="002B243B"/>
    <w:rsid w:val="002B3642"/>
    <w:rsid w:val="002B3B6B"/>
    <w:rsid w:val="002B4CF8"/>
    <w:rsid w:val="002B50AB"/>
    <w:rsid w:val="002B52FC"/>
    <w:rsid w:val="002B5B3D"/>
    <w:rsid w:val="002B63F0"/>
    <w:rsid w:val="002B66CE"/>
    <w:rsid w:val="002C139E"/>
    <w:rsid w:val="002C1C49"/>
    <w:rsid w:val="002C1E3E"/>
    <w:rsid w:val="002C2815"/>
    <w:rsid w:val="002C4ABE"/>
    <w:rsid w:val="002D0CDA"/>
    <w:rsid w:val="002D19EA"/>
    <w:rsid w:val="002E07C1"/>
    <w:rsid w:val="002E0C20"/>
    <w:rsid w:val="002E0CBF"/>
    <w:rsid w:val="002E4B44"/>
    <w:rsid w:val="002E5FAB"/>
    <w:rsid w:val="002F133E"/>
    <w:rsid w:val="002F3246"/>
    <w:rsid w:val="0030137B"/>
    <w:rsid w:val="00303A3D"/>
    <w:rsid w:val="00304255"/>
    <w:rsid w:val="00304C24"/>
    <w:rsid w:val="00306404"/>
    <w:rsid w:val="0031153E"/>
    <w:rsid w:val="003115D0"/>
    <w:rsid w:val="003117FC"/>
    <w:rsid w:val="00311824"/>
    <w:rsid w:val="00312E88"/>
    <w:rsid w:val="00316D69"/>
    <w:rsid w:val="00316DD4"/>
    <w:rsid w:val="00317C8D"/>
    <w:rsid w:val="00321D97"/>
    <w:rsid w:val="00322E3A"/>
    <w:rsid w:val="003237F4"/>
    <w:rsid w:val="003239CA"/>
    <w:rsid w:val="003246CE"/>
    <w:rsid w:val="00326A4E"/>
    <w:rsid w:val="00330C6D"/>
    <w:rsid w:val="003311CC"/>
    <w:rsid w:val="003324B2"/>
    <w:rsid w:val="00336EF3"/>
    <w:rsid w:val="00337B57"/>
    <w:rsid w:val="003408F5"/>
    <w:rsid w:val="00341277"/>
    <w:rsid w:val="00346E46"/>
    <w:rsid w:val="00346FBC"/>
    <w:rsid w:val="00347E31"/>
    <w:rsid w:val="003500FF"/>
    <w:rsid w:val="0035247E"/>
    <w:rsid w:val="0036010D"/>
    <w:rsid w:val="003601FF"/>
    <w:rsid w:val="003614AA"/>
    <w:rsid w:val="00362CE2"/>
    <w:rsid w:val="003645FC"/>
    <w:rsid w:val="00364C83"/>
    <w:rsid w:val="003660EC"/>
    <w:rsid w:val="003667E8"/>
    <w:rsid w:val="00367CEC"/>
    <w:rsid w:val="00372648"/>
    <w:rsid w:val="00380ECE"/>
    <w:rsid w:val="003812F7"/>
    <w:rsid w:val="00381467"/>
    <w:rsid w:val="00382646"/>
    <w:rsid w:val="00382C49"/>
    <w:rsid w:val="00386F4F"/>
    <w:rsid w:val="00387D2C"/>
    <w:rsid w:val="00390575"/>
    <w:rsid w:val="00394E69"/>
    <w:rsid w:val="003973DE"/>
    <w:rsid w:val="003A0594"/>
    <w:rsid w:val="003A223B"/>
    <w:rsid w:val="003A3010"/>
    <w:rsid w:val="003A3C6F"/>
    <w:rsid w:val="003A4FA9"/>
    <w:rsid w:val="003A639C"/>
    <w:rsid w:val="003A7869"/>
    <w:rsid w:val="003A7A3F"/>
    <w:rsid w:val="003B0B37"/>
    <w:rsid w:val="003B3813"/>
    <w:rsid w:val="003B4A11"/>
    <w:rsid w:val="003C3D1C"/>
    <w:rsid w:val="003C7245"/>
    <w:rsid w:val="003C7B6C"/>
    <w:rsid w:val="003D25D8"/>
    <w:rsid w:val="003D63CE"/>
    <w:rsid w:val="003D6A2F"/>
    <w:rsid w:val="003D7CAC"/>
    <w:rsid w:val="003E037B"/>
    <w:rsid w:val="003E205B"/>
    <w:rsid w:val="003E31BE"/>
    <w:rsid w:val="003E53E5"/>
    <w:rsid w:val="003E5D2C"/>
    <w:rsid w:val="003E786D"/>
    <w:rsid w:val="003F0717"/>
    <w:rsid w:val="003F37F4"/>
    <w:rsid w:val="003F3908"/>
    <w:rsid w:val="003F3BBF"/>
    <w:rsid w:val="00400BCF"/>
    <w:rsid w:val="00401BAC"/>
    <w:rsid w:val="0040294A"/>
    <w:rsid w:val="00403305"/>
    <w:rsid w:val="00404485"/>
    <w:rsid w:val="004052E9"/>
    <w:rsid w:val="00405753"/>
    <w:rsid w:val="00406E0D"/>
    <w:rsid w:val="00406FAF"/>
    <w:rsid w:val="00410B80"/>
    <w:rsid w:val="00410D59"/>
    <w:rsid w:val="0041461C"/>
    <w:rsid w:val="00414B56"/>
    <w:rsid w:val="00416685"/>
    <w:rsid w:val="004173CB"/>
    <w:rsid w:val="004226EE"/>
    <w:rsid w:val="00423C41"/>
    <w:rsid w:val="00424FB3"/>
    <w:rsid w:val="00425DBC"/>
    <w:rsid w:val="00431F95"/>
    <w:rsid w:val="0043505B"/>
    <w:rsid w:val="004352E7"/>
    <w:rsid w:val="004358C6"/>
    <w:rsid w:val="00436AD7"/>
    <w:rsid w:val="00436D71"/>
    <w:rsid w:val="00440614"/>
    <w:rsid w:val="00440948"/>
    <w:rsid w:val="00440E41"/>
    <w:rsid w:val="004417C2"/>
    <w:rsid w:val="00441EE6"/>
    <w:rsid w:val="00445201"/>
    <w:rsid w:val="00446212"/>
    <w:rsid w:val="00446BC1"/>
    <w:rsid w:val="00450C6F"/>
    <w:rsid w:val="00450E6B"/>
    <w:rsid w:val="00452228"/>
    <w:rsid w:val="00455955"/>
    <w:rsid w:val="00456F1E"/>
    <w:rsid w:val="004601FD"/>
    <w:rsid w:val="0046119D"/>
    <w:rsid w:val="00462E5F"/>
    <w:rsid w:val="0046609C"/>
    <w:rsid w:val="0047155D"/>
    <w:rsid w:val="004716C1"/>
    <w:rsid w:val="00471C8B"/>
    <w:rsid w:val="00472D72"/>
    <w:rsid w:val="00475575"/>
    <w:rsid w:val="004809D4"/>
    <w:rsid w:val="00480D90"/>
    <w:rsid w:val="00481C0F"/>
    <w:rsid w:val="00482098"/>
    <w:rsid w:val="004823B4"/>
    <w:rsid w:val="00485BFC"/>
    <w:rsid w:val="00486769"/>
    <w:rsid w:val="004908F1"/>
    <w:rsid w:val="00490F44"/>
    <w:rsid w:val="00492047"/>
    <w:rsid w:val="0049246A"/>
    <w:rsid w:val="00492604"/>
    <w:rsid w:val="00492624"/>
    <w:rsid w:val="00493680"/>
    <w:rsid w:val="004952FE"/>
    <w:rsid w:val="004A6273"/>
    <w:rsid w:val="004A6A11"/>
    <w:rsid w:val="004B0832"/>
    <w:rsid w:val="004B09B7"/>
    <w:rsid w:val="004B3122"/>
    <w:rsid w:val="004B4139"/>
    <w:rsid w:val="004B4CEF"/>
    <w:rsid w:val="004C106B"/>
    <w:rsid w:val="004C4DA6"/>
    <w:rsid w:val="004C5E50"/>
    <w:rsid w:val="004D03BD"/>
    <w:rsid w:val="004D0CA8"/>
    <w:rsid w:val="004D11A3"/>
    <w:rsid w:val="004D1A5E"/>
    <w:rsid w:val="004D6763"/>
    <w:rsid w:val="004D74B4"/>
    <w:rsid w:val="004E6F3A"/>
    <w:rsid w:val="004E7CD7"/>
    <w:rsid w:val="004F1492"/>
    <w:rsid w:val="004F18EB"/>
    <w:rsid w:val="004F30EE"/>
    <w:rsid w:val="004F38F1"/>
    <w:rsid w:val="004F521D"/>
    <w:rsid w:val="004F6E73"/>
    <w:rsid w:val="00500AE7"/>
    <w:rsid w:val="0050265B"/>
    <w:rsid w:val="00502EDD"/>
    <w:rsid w:val="00503ECC"/>
    <w:rsid w:val="005052EE"/>
    <w:rsid w:val="00505B15"/>
    <w:rsid w:val="0050669A"/>
    <w:rsid w:val="0051022D"/>
    <w:rsid w:val="0051038F"/>
    <w:rsid w:val="00512207"/>
    <w:rsid w:val="00514CF4"/>
    <w:rsid w:val="00516291"/>
    <w:rsid w:val="0052044B"/>
    <w:rsid w:val="005240AB"/>
    <w:rsid w:val="00525499"/>
    <w:rsid w:val="005275BA"/>
    <w:rsid w:val="0053095B"/>
    <w:rsid w:val="005343DF"/>
    <w:rsid w:val="00535B60"/>
    <w:rsid w:val="00536339"/>
    <w:rsid w:val="005368C4"/>
    <w:rsid w:val="005425B4"/>
    <w:rsid w:val="00544DBF"/>
    <w:rsid w:val="005452CD"/>
    <w:rsid w:val="005457BF"/>
    <w:rsid w:val="005459DD"/>
    <w:rsid w:val="0054786A"/>
    <w:rsid w:val="005478F3"/>
    <w:rsid w:val="005514B6"/>
    <w:rsid w:val="005525AF"/>
    <w:rsid w:val="005526BF"/>
    <w:rsid w:val="00553110"/>
    <w:rsid w:val="00553671"/>
    <w:rsid w:val="00555329"/>
    <w:rsid w:val="00555B59"/>
    <w:rsid w:val="0055666C"/>
    <w:rsid w:val="0055792C"/>
    <w:rsid w:val="00557BCD"/>
    <w:rsid w:val="00560382"/>
    <w:rsid w:val="00562A9C"/>
    <w:rsid w:val="005652EC"/>
    <w:rsid w:val="00565F00"/>
    <w:rsid w:val="00566111"/>
    <w:rsid w:val="00566960"/>
    <w:rsid w:val="0057032E"/>
    <w:rsid w:val="005751B8"/>
    <w:rsid w:val="0057557F"/>
    <w:rsid w:val="00576F1A"/>
    <w:rsid w:val="00577F96"/>
    <w:rsid w:val="00580024"/>
    <w:rsid w:val="005805EE"/>
    <w:rsid w:val="00581BB4"/>
    <w:rsid w:val="00582CAB"/>
    <w:rsid w:val="005830B8"/>
    <w:rsid w:val="00585F4F"/>
    <w:rsid w:val="00586C5D"/>
    <w:rsid w:val="00587E83"/>
    <w:rsid w:val="00587E8D"/>
    <w:rsid w:val="005913C9"/>
    <w:rsid w:val="005919AC"/>
    <w:rsid w:val="00593CE8"/>
    <w:rsid w:val="005957F6"/>
    <w:rsid w:val="005965FB"/>
    <w:rsid w:val="00596BA3"/>
    <w:rsid w:val="00597E9E"/>
    <w:rsid w:val="005A19DF"/>
    <w:rsid w:val="005A2B79"/>
    <w:rsid w:val="005A4D9F"/>
    <w:rsid w:val="005A5D09"/>
    <w:rsid w:val="005B2041"/>
    <w:rsid w:val="005B3BE5"/>
    <w:rsid w:val="005B5BCE"/>
    <w:rsid w:val="005C0BA7"/>
    <w:rsid w:val="005C2AAE"/>
    <w:rsid w:val="005C7B23"/>
    <w:rsid w:val="005C7BD7"/>
    <w:rsid w:val="005D06CD"/>
    <w:rsid w:val="005D1E3B"/>
    <w:rsid w:val="005D49EA"/>
    <w:rsid w:val="005D6395"/>
    <w:rsid w:val="005D6BC5"/>
    <w:rsid w:val="005E0BF4"/>
    <w:rsid w:val="005E13B6"/>
    <w:rsid w:val="005E2255"/>
    <w:rsid w:val="005E2BC9"/>
    <w:rsid w:val="005F06DF"/>
    <w:rsid w:val="005F0AFA"/>
    <w:rsid w:val="005F5B2F"/>
    <w:rsid w:val="005F5C6C"/>
    <w:rsid w:val="005F6CE7"/>
    <w:rsid w:val="006021B3"/>
    <w:rsid w:val="00603D5B"/>
    <w:rsid w:val="0060493B"/>
    <w:rsid w:val="00606BD4"/>
    <w:rsid w:val="00610204"/>
    <w:rsid w:val="00610C32"/>
    <w:rsid w:val="00613722"/>
    <w:rsid w:val="0061654F"/>
    <w:rsid w:val="00622562"/>
    <w:rsid w:val="00623173"/>
    <w:rsid w:val="00623D0D"/>
    <w:rsid w:val="00627406"/>
    <w:rsid w:val="00630A18"/>
    <w:rsid w:val="006324B3"/>
    <w:rsid w:val="006326F7"/>
    <w:rsid w:val="00636F63"/>
    <w:rsid w:val="0063751F"/>
    <w:rsid w:val="006409CE"/>
    <w:rsid w:val="006409EA"/>
    <w:rsid w:val="00641EF9"/>
    <w:rsid w:val="006429E5"/>
    <w:rsid w:val="00642A17"/>
    <w:rsid w:val="00642BA3"/>
    <w:rsid w:val="006448B9"/>
    <w:rsid w:val="00647936"/>
    <w:rsid w:val="00647C5D"/>
    <w:rsid w:val="0065197A"/>
    <w:rsid w:val="00652E2F"/>
    <w:rsid w:val="0065334C"/>
    <w:rsid w:val="00661E57"/>
    <w:rsid w:val="00664D22"/>
    <w:rsid w:val="006678A4"/>
    <w:rsid w:val="0067056C"/>
    <w:rsid w:val="0067088F"/>
    <w:rsid w:val="00671284"/>
    <w:rsid w:val="0067140C"/>
    <w:rsid w:val="00671FAC"/>
    <w:rsid w:val="00673B24"/>
    <w:rsid w:val="006743CA"/>
    <w:rsid w:val="006766FE"/>
    <w:rsid w:val="006775AC"/>
    <w:rsid w:val="00680363"/>
    <w:rsid w:val="006808D1"/>
    <w:rsid w:val="006817BB"/>
    <w:rsid w:val="006848BD"/>
    <w:rsid w:val="00684A06"/>
    <w:rsid w:val="00685515"/>
    <w:rsid w:val="00687F68"/>
    <w:rsid w:val="00690086"/>
    <w:rsid w:val="00692462"/>
    <w:rsid w:val="0069250D"/>
    <w:rsid w:val="00694B78"/>
    <w:rsid w:val="006961CB"/>
    <w:rsid w:val="00697A15"/>
    <w:rsid w:val="00697F7D"/>
    <w:rsid w:val="006A0222"/>
    <w:rsid w:val="006A2574"/>
    <w:rsid w:val="006A2E95"/>
    <w:rsid w:val="006A35B2"/>
    <w:rsid w:val="006A4CDF"/>
    <w:rsid w:val="006A67E2"/>
    <w:rsid w:val="006A6D4D"/>
    <w:rsid w:val="006A7E1A"/>
    <w:rsid w:val="006B0150"/>
    <w:rsid w:val="006B0E13"/>
    <w:rsid w:val="006B2E94"/>
    <w:rsid w:val="006C1C7A"/>
    <w:rsid w:val="006C213D"/>
    <w:rsid w:val="006C5CD5"/>
    <w:rsid w:val="006C5D65"/>
    <w:rsid w:val="006C5E6A"/>
    <w:rsid w:val="006C79BB"/>
    <w:rsid w:val="006C7AF8"/>
    <w:rsid w:val="006C7BBA"/>
    <w:rsid w:val="006D06D8"/>
    <w:rsid w:val="006D0EAD"/>
    <w:rsid w:val="006D1D8D"/>
    <w:rsid w:val="006D265C"/>
    <w:rsid w:val="006D2A97"/>
    <w:rsid w:val="006D4510"/>
    <w:rsid w:val="006D5376"/>
    <w:rsid w:val="006E0958"/>
    <w:rsid w:val="006E3212"/>
    <w:rsid w:val="006E359B"/>
    <w:rsid w:val="006E4E81"/>
    <w:rsid w:val="006F1BEA"/>
    <w:rsid w:val="006F1DB5"/>
    <w:rsid w:val="006F2057"/>
    <w:rsid w:val="00700DA4"/>
    <w:rsid w:val="00700EB1"/>
    <w:rsid w:val="007017D4"/>
    <w:rsid w:val="00704F5E"/>
    <w:rsid w:val="00706DAB"/>
    <w:rsid w:val="00707310"/>
    <w:rsid w:val="0070781E"/>
    <w:rsid w:val="007101EE"/>
    <w:rsid w:val="00713CE0"/>
    <w:rsid w:val="007140DE"/>
    <w:rsid w:val="0071480D"/>
    <w:rsid w:val="00717803"/>
    <w:rsid w:val="007226F4"/>
    <w:rsid w:val="0072467C"/>
    <w:rsid w:val="00724D8A"/>
    <w:rsid w:val="00727C96"/>
    <w:rsid w:val="00730153"/>
    <w:rsid w:val="007306D0"/>
    <w:rsid w:val="007314B5"/>
    <w:rsid w:val="0073246C"/>
    <w:rsid w:val="00734471"/>
    <w:rsid w:val="00743E7F"/>
    <w:rsid w:val="00744F78"/>
    <w:rsid w:val="007451A6"/>
    <w:rsid w:val="0074603E"/>
    <w:rsid w:val="0074635E"/>
    <w:rsid w:val="00747270"/>
    <w:rsid w:val="00750841"/>
    <w:rsid w:val="00752275"/>
    <w:rsid w:val="00754370"/>
    <w:rsid w:val="00755DAC"/>
    <w:rsid w:val="00756B59"/>
    <w:rsid w:val="00757A5D"/>
    <w:rsid w:val="00762138"/>
    <w:rsid w:val="0076316B"/>
    <w:rsid w:val="00763578"/>
    <w:rsid w:val="00771D56"/>
    <w:rsid w:val="00773D46"/>
    <w:rsid w:val="007741A5"/>
    <w:rsid w:val="0077500F"/>
    <w:rsid w:val="00775CF1"/>
    <w:rsid w:val="007764FF"/>
    <w:rsid w:val="00783D0A"/>
    <w:rsid w:val="00784B1F"/>
    <w:rsid w:val="00784F49"/>
    <w:rsid w:val="00785AE0"/>
    <w:rsid w:val="00786BFF"/>
    <w:rsid w:val="007874BF"/>
    <w:rsid w:val="00793293"/>
    <w:rsid w:val="007933AE"/>
    <w:rsid w:val="007A0A1A"/>
    <w:rsid w:val="007A160C"/>
    <w:rsid w:val="007A4337"/>
    <w:rsid w:val="007A594A"/>
    <w:rsid w:val="007B033D"/>
    <w:rsid w:val="007B56EA"/>
    <w:rsid w:val="007B5773"/>
    <w:rsid w:val="007B6A97"/>
    <w:rsid w:val="007B6BC8"/>
    <w:rsid w:val="007C3C9E"/>
    <w:rsid w:val="007C71FB"/>
    <w:rsid w:val="007D2F76"/>
    <w:rsid w:val="007D38AB"/>
    <w:rsid w:val="007D675A"/>
    <w:rsid w:val="007E01FA"/>
    <w:rsid w:val="007E1A8D"/>
    <w:rsid w:val="007E4DFF"/>
    <w:rsid w:val="007E5EEC"/>
    <w:rsid w:val="007E6F86"/>
    <w:rsid w:val="007F07A7"/>
    <w:rsid w:val="007F0F9D"/>
    <w:rsid w:val="007F10D1"/>
    <w:rsid w:val="007F4473"/>
    <w:rsid w:val="00801926"/>
    <w:rsid w:val="00804A4E"/>
    <w:rsid w:val="008076A3"/>
    <w:rsid w:val="008148F0"/>
    <w:rsid w:val="008163D1"/>
    <w:rsid w:val="00817849"/>
    <w:rsid w:val="0082014C"/>
    <w:rsid w:val="00821E46"/>
    <w:rsid w:val="00824382"/>
    <w:rsid w:val="0082458D"/>
    <w:rsid w:val="00825CA7"/>
    <w:rsid w:val="0083085A"/>
    <w:rsid w:val="00832E26"/>
    <w:rsid w:val="00833649"/>
    <w:rsid w:val="00833B4F"/>
    <w:rsid w:val="00836185"/>
    <w:rsid w:val="008405BB"/>
    <w:rsid w:val="008409B5"/>
    <w:rsid w:val="00840F65"/>
    <w:rsid w:val="008413A9"/>
    <w:rsid w:val="008415B1"/>
    <w:rsid w:val="0084269F"/>
    <w:rsid w:val="008436AC"/>
    <w:rsid w:val="00845088"/>
    <w:rsid w:val="00846129"/>
    <w:rsid w:val="00846745"/>
    <w:rsid w:val="0084796C"/>
    <w:rsid w:val="008508B6"/>
    <w:rsid w:val="008513F1"/>
    <w:rsid w:val="00852FC3"/>
    <w:rsid w:val="008604C2"/>
    <w:rsid w:val="0086093C"/>
    <w:rsid w:val="0086225F"/>
    <w:rsid w:val="00862347"/>
    <w:rsid w:val="00867168"/>
    <w:rsid w:val="0087049E"/>
    <w:rsid w:val="008720C7"/>
    <w:rsid w:val="008724F7"/>
    <w:rsid w:val="00872F04"/>
    <w:rsid w:val="00877C5B"/>
    <w:rsid w:val="00877DF2"/>
    <w:rsid w:val="00880337"/>
    <w:rsid w:val="0088125F"/>
    <w:rsid w:val="00882AB6"/>
    <w:rsid w:val="008832A5"/>
    <w:rsid w:val="00883B4E"/>
    <w:rsid w:val="00884D2C"/>
    <w:rsid w:val="00885627"/>
    <w:rsid w:val="0089285C"/>
    <w:rsid w:val="008931D3"/>
    <w:rsid w:val="00894AFF"/>
    <w:rsid w:val="00896FE2"/>
    <w:rsid w:val="0089742D"/>
    <w:rsid w:val="00897B97"/>
    <w:rsid w:val="00897DB7"/>
    <w:rsid w:val="008A16C9"/>
    <w:rsid w:val="008A3D12"/>
    <w:rsid w:val="008A3FF0"/>
    <w:rsid w:val="008A43A0"/>
    <w:rsid w:val="008A5DD8"/>
    <w:rsid w:val="008A6018"/>
    <w:rsid w:val="008A74BB"/>
    <w:rsid w:val="008B272C"/>
    <w:rsid w:val="008B2923"/>
    <w:rsid w:val="008B68B4"/>
    <w:rsid w:val="008C05A3"/>
    <w:rsid w:val="008C3373"/>
    <w:rsid w:val="008C3907"/>
    <w:rsid w:val="008C4B39"/>
    <w:rsid w:val="008C4D89"/>
    <w:rsid w:val="008C64C5"/>
    <w:rsid w:val="008C7077"/>
    <w:rsid w:val="008C790D"/>
    <w:rsid w:val="008C79A2"/>
    <w:rsid w:val="008C7E7C"/>
    <w:rsid w:val="008D1C34"/>
    <w:rsid w:val="008D220E"/>
    <w:rsid w:val="008D2D7C"/>
    <w:rsid w:val="008D321D"/>
    <w:rsid w:val="008D41AF"/>
    <w:rsid w:val="008D4A4C"/>
    <w:rsid w:val="008D4C94"/>
    <w:rsid w:val="008E0959"/>
    <w:rsid w:val="008E10E3"/>
    <w:rsid w:val="008E48E5"/>
    <w:rsid w:val="008E7AED"/>
    <w:rsid w:val="008F0C91"/>
    <w:rsid w:val="008F13B4"/>
    <w:rsid w:val="008F164A"/>
    <w:rsid w:val="008F3A69"/>
    <w:rsid w:val="008F5F86"/>
    <w:rsid w:val="008F7685"/>
    <w:rsid w:val="008F778E"/>
    <w:rsid w:val="00900464"/>
    <w:rsid w:val="009029F3"/>
    <w:rsid w:val="009037D0"/>
    <w:rsid w:val="00905C0B"/>
    <w:rsid w:val="00905DED"/>
    <w:rsid w:val="00906EF9"/>
    <w:rsid w:val="00912BFC"/>
    <w:rsid w:val="0091718B"/>
    <w:rsid w:val="00917877"/>
    <w:rsid w:val="00921484"/>
    <w:rsid w:val="00921F99"/>
    <w:rsid w:val="00924EB0"/>
    <w:rsid w:val="009274FC"/>
    <w:rsid w:val="00931500"/>
    <w:rsid w:val="009338A5"/>
    <w:rsid w:val="00934309"/>
    <w:rsid w:val="00934FFF"/>
    <w:rsid w:val="00940826"/>
    <w:rsid w:val="00941247"/>
    <w:rsid w:val="00942391"/>
    <w:rsid w:val="00945450"/>
    <w:rsid w:val="00945713"/>
    <w:rsid w:val="009461CA"/>
    <w:rsid w:val="009464A9"/>
    <w:rsid w:val="0094673C"/>
    <w:rsid w:val="00956F94"/>
    <w:rsid w:val="009571DB"/>
    <w:rsid w:val="00962213"/>
    <w:rsid w:val="00962E3C"/>
    <w:rsid w:val="00962F4C"/>
    <w:rsid w:val="00963065"/>
    <w:rsid w:val="00963610"/>
    <w:rsid w:val="00963BD6"/>
    <w:rsid w:val="009655AF"/>
    <w:rsid w:val="00974539"/>
    <w:rsid w:val="009757AF"/>
    <w:rsid w:val="009769D4"/>
    <w:rsid w:val="00980EF8"/>
    <w:rsid w:val="009812E9"/>
    <w:rsid w:val="00981A1B"/>
    <w:rsid w:val="00983B6A"/>
    <w:rsid w:val="009868F7"/>
    <w:rsid w:val="00987032"/>
    <w:rsid w:val="00987F9B"/>
    <w:rsid w:val="00990736"/>
    <w:rsid w:val="00990EE0"/>
    <w:rsid w:val="00991ED7"/>
    <w:rsid w:val="00993907"/>
    <w:rsid w:val="009949B9"/>
    <w:rsid w:val="00994FE6"/>
    <w:rsid w:val="00996823"/>
    <w:rsid w:val="0099718C"/>
    <w:rsid w:val="009A074E"/>
    <w:rsid w:val="009A189A"/>
    <w:rsid w:val="009A1B6B"/>
    <w:rsid w:val="009A232A"/>
    <w:rsid w:val="009A4754"/>
    <w:rsid w:val="009A4973"/>
    <w:rsid w:val="009A6594"/>
    <w:rsid w:val="009B0B77"/>
    <w:rsid w:val="009B0F2D"/>
    <w:rsid w:val="009B1F11"/>
    <w:rsid w:val="009B27B0"/>
    <w:rsid w:val="009B2E2D"/>
    <w:rsid w:val="009B3C02"/>
    <w:rsid w:val="009C0266"/>
    <w:rsid w:val="009C1A4E"/>
    <w:rsid w:val="009C30E4"/>
    <w:rsid w:val="009D6FF5"/>
    <w:rsid w:val="009E05C5"/>
    <w:rsid w:val="009E74CC"/>
    <w:rsid w:val="009E7D76"/>
    <w:rsid w:val="009F081F"/>
    <w:rsid w:val="009F19D7"/>
    <w:rsid w:val="009F1E7F"/>
    <w:rsid w:val="009F203E"/>
    <w:rsid w:val="009F2D24"/>
    <w:rsid w:val="009F337E"/>
    <w:rsid w:val="009F41A6"/>
    <w:rsid w:val="009F4658"/>
    <w:rsid w:val="009F543D"/>
    <w:rsid w:val="009F5909"/>
    <w:rsid w:val="009F6A4E"/>
    <w:rsid w:val="00A00CF6"/>
    <w:rsid w:val="00A047A4"/>
    <w:rsid w:val="00A05C52"/>
    <w:rsid w:val="00A0613C"/>
    <w:rsid w:val="00A06795"/>
    <w:rsid w:val="00A10175"/>
    <w:rsid w:val="00A13B08"/>
    <w:rsid w:val="00A14003"/>
    <w:rsid w:val="00A15824"/>
    <w:rsid w:val="00A1628D"/>
    <w:rsid w:val="00A17EF6"/>
    <w:rsid w:val="00A2081C"/>
    <w:rsid w:val="00A21CC6"/>
    <w:rsid w:val="00A21DDE"/>
    <w:rsid w:val="00A22A3B"/>
    <w:rsid w:val="00A238EE"/>
    <w:rsid w:val="00A2584B"/>
    <w:rsid w:val="00A307B4"/>
    <w:rsid w:val="00A318E6"/>
    <w:rsid w:val="00A34B7A"/>
    <w:rsid w:val="00A34EA0"/>
    <w:rsid w:val="00A35D3F"/>
    <w:rsid w:val="00A3690B"/>
    <w:rsid w:val="00A36CE5"/>
    <w:rsid w:val="00A40425"/>
    <w:rsid w:val="00A40A3C"/>
    <w:rsid w:val="00A40E79"/>
    <w:rsid w:val="00A418D5"/>
    <w:rsid w:val="00A44EDF"/>
    <w:rsid w:val="00A46623"/>
    <w:rsid w:val="00A508F5"/>
    <w:rsid w:val="00A51A7C"/>
    <w:rsid w:val="00A51B04"/>
    <w:rsid w:val="00A52B52"/>
    <w:rsid w:val="00A52C43"/>
    <w:rsid w:val="00A532D4"/>
    <w:rsid w:val="00A53477"/>
    <w:rsid w:val="00A55374"/>
    <w:rsid w:val="00A560C0"/>
    <w:rsid w:val="00A61A59"/>
    <w:rsid w:val="00A61E0A"/>
    <w:rsid w:val="00A62D64"/>
    <w:rsid w:val="00A6617C"/>
    <w:rsid w:val="00A669C5"/>
    <w:rsid w:val="00A6746A"/>
    <w:rsid w:val="00A67537"/>
    <w:rsid w:val="00A7009F"/>
    <w:rsid w:val="00A70169"/>
    <w:rsid w:val="00A7048A"/>
    <w:rsid w:val="00A80A3A"/>
    <w:rsid w:val="00A8182A"/>
    <w:rsid w:val="00A83EB6"/>
    <w:rsid w:val="00A856D0"/>
    <w:rsid w:val="00A85EA2"/>
    <w:rsid w:val="00A90D45"/>
    <w:rsid w:val="00A91442"/>
    <w:rsid w:val="00A92F9A"/>
    <w:rsid w:val="00A949C0"/>
    <w:rsid w:val="00A94C29"/>
    <w:rsid w:val="00A950E2"/>
    <w:rsid w:val="00A951F4"/>
    <w:rsid w:val="00A960F6"/>
    <w:rsid w:val="00A96D73"/>
    <w:rsid w:val="00A97271"/>
    <w:rsid w:val="00A972E1"/>
    <w:rsid w:val="00AA104C"/>
    <w:rsid w:val="00AA23A3"/>
    <w:rsid w:val="00AA39D5"/>
    <w:rsid w:val="00AA3CE4"/>
    <w:rsid w:val="00AA5741"/>
    <w:rsid w:val="00AA6563"/>
    <w:rsid w:val="00AA7CF5"/>
    <w:rsid w:val="00AB1144"/>
    <w:rsid w:val="00AB1F82"/>
    <w:rsid w:val="00AB4A13"/>
    <w:rsid w:val="00AC0C44"/>
    <w:rsid w:val="00AC1CD0"/>
    <w:rsid w:val="00AC64FD"/>
    <w:rsid w:val="00AC66C9"/>
    <w:rsid w:val="00AD18F3"/>
    <w:rsid w:val="00AD4E5A"/>
    <w:rsid w:val="00AD72D4"/>
    <w:rsid w:val="00AE101B"/>
    <w:rsid w:val="00AE26A5"/>
    <w:rsid w:val="00AE4C6B"/>
    <w:rsid w:val="00AE71B4"/>
    <w:rsid w:val="00AF1E82"/>
    <w:rsid w:val="00AF2F38"/>
    <w:rsid w:val="00AF440A"/>
    <w:rsid w:val="00AF49F2"/>
    <w:rsid w:val="00B01825"/>
    <w:rsid w:val="00B02E89"/>
    <w:rsid w:val="00B030CD"/>
    <w:rsid w:val="00B03A63"/>
    <w:rsid w:val="00B10668"/>
    <w:rsid w:val="00B10F4B"/>
    <w:rsid w:val="00B117D4"/>
    <w:rsid w:val="00B11FE0"/>
    <w:rsid w:val="00B12142"/>
    <w:rsid w:val="00B12787"/>
    <w:rsid w:val="00B12E7F"/>
    <w:rsid w:val="00B2019B"/>
    <w:rsid w:val="00B22BEA"/>
    <w:rsid w:val="00B22D10"/>
    <w:rsid w:val="00B253B0"/>
    <w:rsid w:val="00B25590"/>
    <w:rsid w:val="00B257A8"/>
    <w:rsid w:val="00B27806"/>
    <w:rsid w:val="00B30E04"/>
    <w:rsid w:val="00B33FA9"/>
    <w:rsid w:val="00B34C4E"/>
    <w:rsid w:val="00B350EC"/>
    <w:rsid w:val="00B36A85"/>
    <w:rsid w:val="00B40EEB"/>
    <w:rsid w:val="00B41372"/>
    <w:rsid w:val="00B4198D"/>
    <w:rsid w:val="00B43A2E"/>
    <w:rsid w:val="00B44D92"/>
    <w:rsid w:val="00B51D73"/>
    <w:rsid w:val="00B53F74"/>
    <w:rsid w:val="00B565B3"/>
    <w:rsid w:val="00B56C2C"/>
    <w:rsid w:val="00B57B8A"/>
    <w:rsid w:val="00B60535"/>
    <w:rsid w:val="00B6134B"/>
    <w:rsid w:val="00B63B6A"/>
    <w:rsid w:val="00B67D47"/>
    <w:rsid w:val="00B717BD"/>
    <w:rsid w:val="00B74C93"/>
    <w:rsid w:val="00B769AA"/>
    <w:rsid w:val="00B82B2B"/>
    <w:rsid w:val="00B838FE"/>
    <w:rsid w:val="00B84700"/>
    <w:rsid w:val="00B84AD6"/>
    <w:rsid w:val="00B850BA"/>
    <w:rsid w:val="00B85541"/>
    <w:rsid w:val="00B87190"/>
    <w:rsid w:val="00B8762E"/>
    <w:rsid w:val="00B87C7A"/>
    <w:rsid w:val="00B93D9B"/>
    <w:rsid w:val="00B96516"/>
    <w:rsid w:val="00B97F5C"/>
    <w:rsid w:val="00BA0F40"/>
    <w:rsid w:val="00BA1239"/>
    <w:rsid w:val="00BA3193"/>
    <w:rsid w:val="00BA3AB6"/>
    <w:rsid w:val="00BA5006"/>
    <w:rsid w:val="00BA5ABA"/>
    <w:rsid w:val="00BB0367"/>
    <w:rsid w:val="00BB0B8C"/>
    <w:rsid w:val="00BB0FFB"/>
    <w:rsid w:val="00BB4333"/>
    <w:rsid w:val="00BB4792"/>
    <w:rsid w:val="00BB5E20"/>
    <w:rsid w:val="00BB7CA5"/>
    <w:rsid w:val="00BB7F53"/>
    <w:rsid w:val="00BC1A3C"/>
    <w:rsid w:val="00BC1D69"/>
    <w:rsid w:val="00BC2233"/>
    <w:rsid w:val="00BC6A0B"/>
    <w:rsid w:val="00BD209A"/>
    <w:rsid w:val="00BD2A9E"/>
    <w:rsid w:val="00BD5657"/>
    <w:rsid w:val="00BD6545"/>
    <w:rsid w:val="00BE00B6"/>
    <w:rsid w:val="00BE1339"/>
    <w:rsid w:val="00BE5518"/>
    <w:rsid w:val="00BE5DAB"/>
    <w:rsid w:val="00BF14D0"/>
    <w:rsid w:val="00BF229F"/>
    <w:rsid w:val="00BF2D86"/>
    <w:rsid w:val="00BF359F"/>
    <w:rsid w:val="00BF4017"/>
    <w:rsid w:val="00BF44AC"/>
    <w:rsid w:val="00BF5A5A"/>
    <w:rsid w:val="00BF6C7B"/>
    <w:rsid w:val="00BF7FB9"/>
    <w:rsid w:val="00C00454"/>
    <w:rsid w:val="00C009EB"/>
    <w:rsid w:val="00C029D9"/>
    <w:rsid w:val="00C041B5"/>
    <w:rsid w:val="00C0526C"/>
    <w:rsid w:val="00C06606"/>
    <w:rsid w:val="00C11C0D"/>
    <w:rsid w:val="00C124FF"/>
    <w:rsid w:val="00C12CCE"/>
    <w:rsid w:val="00C13249"/>
    <w:rsid w:val="00C154CC"/>
    <w:rsid w:val="00C160D0"/>
    <w:rsid w:val="00C16617"/>
    <w:rsid w:val="00C17B27"/>
    <w:rsid w:val="00C20A8E"/>
    <w:rsid w:val="00C23218"/>
    <w:rsid w:val="00C25669"/>
    <w:rsid w:val="00C27252"/>
    <w:rsid w:val="00C345CE"/>
    <w:rsid w:val="00C40260"/>
    <w:rsid w:val="00C40EC1"/>
    <w:rsid w:val="00C41609"/>
    <w:rsid w:val="00C41E45"/>
    <w:rsid w:val="00C41F13"/>
    <w:rsid w:val="00C4260D"/>
    <w:rsid w:val="00C459FA"/>
    <w:rsid w:val="00C45FF0"/>
    <w:rsid w:val="00C46071"/>
    <w:rsid w:val="00C46256"/>
    <w:rsid w:val="00C478B7"/>
    <w:rsid w:val="00C52478"/>
    <w:rsid w:val="00C55530"/>
    <w:rsid w:val="00C6205B"/>
    <w:rsid w:val="00C6488C"/>
    <w:rsid w:val="00C73ABE"/>
    <w:rsid w:val="00C73B27"/>
    <w:rsid w:val="00C74E1B"/>
    <w:rsid w:val="00C80FED"/>
    <w:rsid w:val="00C81EF0"/>
    <w:rsid w:val="00C85922"/>
    <w:rsid w:val="00C85BDD"/>
    <w:rsid w:val="00C87244"/>
    <w:rsid w:val="00C90DF3"/>
    <w:rsid w:val="00C91C29"/>
    <w:rsid w:val="00C91E44"/>
    <w:rsid w:val="00C93D90"/>
    <w:rsid w:val="00C9417B"/>
    <w:rsid w:val="00C9543E"/>
    <w:rsid w:val="00C957C9"/>
    <w:rsid w:val="00C95F05"/>
    <w:rsid w:val="00C95FEE"/>
    <w:rsid w:val="00CA122A"/>
    <w:rsid w:val="00CA20CB"/>
    <w:rsid w:val="00CA365D"/>
    <w:rsid w:val="00CA38D9"/>
    <w:rsid w:val="00CA4502"/>
    <w:rsid w:val="00CA5403"/>
    <w:rsid w:val="00CA7050"/>
    <w:rsid w:val="00CA7621"/>
    <w:rsid w:val="00CB20A4"/>
    <w:rsid w:val="00CB39E2"/>
    <w:rsid w:val="00CB39E9"/>
    <w:rsid w:val="00CB4BA0"/>
    <w:rsid w:val="00CB52E3"/>
    <w:rsid w:val="00CC3C62"/>
    <w:rsid w:val="00CC6021"/>
    <w:rsid w:val="00CC70B3"/>
    <w:rsid w:val="00CD09AA"/>
    <w:rsid w:val="00CD1437"/>
    <w:rsid w:val="00CD4E90"/>
    <w:rsid w:val="00CD581E"/>
    <w:rsid w:val="00CE0BC5"/>
    <w:rsid w:val="00CE1A98"/>
    <w:rsid w:val="00CE32E6"/>
    <w:rsid w:val="00CE3BC0"/>
    <w:rsid w:val="00CE4315"/>
    <w:rsid w:val="00CE57D5"/>
    <w:rsid w:val="00CE784A"/>
    <w:rsid w:val="00CF087C"/>
    <w:rsid w:val="00CF129A"/>
    <w:rsid w:val="00CF3C4A"/>
    <w:rsid w:val="00CF5833"/>
    <w:rsid w:val="00CF63E0"/>
    <w:rsid w:val="00D0026F"/>
    <w:rsid w:val="00D009A8"/>
    <w:rsid w:val="00D022F7"/>
    <w:rsid w:val="00D03285"/>
    <w:rsid w:val="00D06E6D"/>
    <w:rsid w:val="00D071C4"/>
    <w:rsid w:val="00D10FC0"/>
    <w:rsid w:val="00D13083"/>
    <w:rsid w:val="00D142ED"/>
    <w:rsid w:val="00D16DF3"/>
    <w:rsid w:val="00D17B60"/>
    <w:rsid w:val="00D23E53"/>
    <w:rsid w:val="00D240F9"/>
    <w:rsid w:val="00D25877"/>
    <w:rsid w:val="00D2646A"/>
    <w:rsid w:val="00D30548"/>
    <w:rsid w:val="00D3196D"/>
    <w:rsid w:val="00D321E3"/>
    <w:rsid w:val="00D32BAC"/>
    <w:rsid w:val="00D33633"/>
    <w:rsid w:val="00D33863"/>
    <w:rsid w:val="00D346AF"/>
    <w:rsid w:val="00D36222"/>
    <w:rsid w:val="00D3635B"/>
    <w:rsid w:val="00D371AE"/>
    <w:rsid w:val="00D37B44"/>
    <w:rsid w:val="00D4351C"/>
    <w:rsid w:val="00D5193D"/>
    <w:rsid w:val="00D57B65"/>
    <w:rsid w:val="00D6075C"/>
    <w:rsid w:val="00D6208F"/>
    <w:rsid w:val="00D655F3"/>
    <w:rsid w:val="00D67A80"/>
    <w:rsid w:val="00D703DC"/>
    <w:rsid w:val="00D73C7C"/>
    <w:rsid w:val="00D75204"/>
    <w:rsid w:val="00D75B29"/>
    <w:rsid w:val="00D77AAD"/>
    <w:rsid w:val="00D77CAC"/>
    <w:rsid w:val="00D8206F"/>
    <w:rsid w:val="00D822BF"/>
    <w:rsid w:val="00D83022"/>
    <w:rsid w:val="00D83CA9"/>
    <w:rsid w:val="00D845E2"/>
    <w:rsid w:val="00D876ED"/>
    <w:rsid w:val="00D87FA9"/>
    <w:rsid w:val="00D906D8"/>
    <w:rsid w:val="00D90CA5"/>
    <w:rsid w:val="00D95253"/>
    <w:rsid w:val="00D96465"/>
    <w:rsid w:val="00D96F15"/>
    <w:rsid w:val="00DA0F88"/>
    <w:rsid w:val="00DA1F88"/>
    <w:rsid w:val="00DA2CEE"/>
    <w:rsid w:val="00DA3409"/>
    <w:rsid w:val="00DA3AA2"/>
    <w:rsid w:val="00DA5D3E"/>
    <w:rsid w:val="00DB0204"/>
    <w:rsid w:val="00DB07B3"/>
    <w:rsid w:val="00DB0FFB"/>
    <w:rsid w:val="00DB1DAB"/>
    <w:rsid w:val="00DB3CA0"/>
    <w:rsid w:val="00DB5E4E"/>
    <w:rsid w:val="00DC2F86"/>
    <w:rsid w:val="00DC303A"/>
    <w:rsid w:val="00DC373B"/>
    <w:rsid w:val="00DC6DE8"/>
    <w:rsid w:val="00DD02F0"/>
    <w:rsid w:val="00DD4E8F"/>
    <w:rsid w:val="00DD519E"/>
    <w:rsid w:val="00DE239C"/>
    <w:rsid w:val="00DE2518"/>
    <w:rsid w:val="00DE26E9"/>
    <w:rsid w:val="00DE3663"/>
    <w:rsid w:val="00DE38B6"/>
    <w:rsid w:val="00DE4299"/>
    <w:rsid w:val="00DF5E49"/>
    <w:rsid w:val="00DF67E9"/>
    <w:rsid w:val="00E00D1C"/>
    <w:rsid w:val="00E00F1A"/>
    <w:rsid w:val="00E0184C"/>
    <w:rsid w:val="00E01E48"/>
    <w:rsid w:val="00E024ED"/>
    <w:rsid w:val="00E03291"/>
    <w:rsid w:val="00E03787"/>
    <w:rsid w:val="00E04B78"/>
    <w:rsid w:val="00E04CE4"/>
    <w:rsid w:val="00E04FDB"/>
    <w:rsid w:val="00E0663B"/>
    <w:rsid w:val="00E1187F"/>
    <w:rsid w:val="00E1243E"/>
    <w:rsid w:val="00E12605"/>
    <w:rsid w:val="00E145F4"/>
    <w:rsid w:val="00E14A72"/>
    <w:rsid w:val="00E150C4"/>
    <w:rsid w:val="00E15CBA"/>
    <w:rsid w:val="00E20014"/>
    <w:rsid w:val="00E2019B"/>
    <w:rsid w:val="00E21165"/>
    <w:rsid w:val="00E22F9C"/>
    <w:rsid w:val="00E23AA0"/>
    <w:rsid w:val="00E30F19"/>
    <w:rsid w:val="00E31A9A"/>
    <w:rsid w:val="00E31CD7"/>
    <w:rsid w:val="00E326E3"/>
    <w:rsid w:val="00E34199"/>
    <w:rsid w:val="00E34B6A"/>
    <w:rsid w:val="00E3656E"/>
    <w:rsid w:val="00E4473F"/>
    <w:rsid w:val="00E448A9"/>
    <w:rsid w:val="00E4493F"/>
    <w:rsid w:val="00E4643B"/>
    <w:rsid w:val="00E47055"/>
    <w:rsid w:val="00E562B0"/>
    <w:rsid w:val="00E60271"/>
    <w:rsid w:val="00E62D26"/>
    <w:rsid w:val="00E63D52"/>
    <w:rsid w:val="00E63E71"/>
    <w:rsid w:val="00E64853"/>
    <w:rsid w:val="00E66740"/>
    <w:rsid w:val="00E67BE3"/>
    <w:rsid w:val="00E67D96"/>
    <w:rsid w:val="00E712B1"/>
    <w:rsid w:val="00E739D4"/>
    <w:rsid w:val="00E73D0F"/>
    <w:rsid w:val="00E74CCE"/>
    <w:rsid w:val="00E774DF"/>
    <w:rsid w:val="00E7764A"/>
    <w:rsid w:val="00E806E6"/>
    <w:rsid w:val="00E834B7"/>
    <w:rsid w:val="00E84224"/>
    <w:rsid w:val="00E86511"/>
    <w:rsid w:val="00E86761"/>
    <w:rsid w:val="00E90064"/>
    <w:rsid w:val="00E9020E"/>
    <w:rsid w:val="00E90CC6"/>
    <w:rsid w:val="00E91C65"/>
    <w:rsid w:val="00E933FD"/>
    <w:rsid w:val="00E93E50"/>
    <w:rsid w:val="00E94F4E"/>
    <w:rsid w:val="00E95902"/>
    <w:rsid w:val="00EA0E5E"/>
    <w:rsid w:val="00EA143C"/>
    <w:rsid w:val="00EA2DF4"/>
    <w:rsid w:val="00EA4562"/>
    <w:rsid w:val="00EB01E1"/>
    <w:rsid w:val="00EB3B19"/>
    <w:rsid w:val="00EB40FA"/>
    <w:rsid w:val="00EB5222"/>
    <w:rsid w:val="00EB6142"/>
    <w:rsid w:val="00EC0F76"/>
    <w:rsid w:val="00EC208C"/>
    <w:rsid w:val="00EC5019"/>
    <w:rsid w:val="00EC53CF"/>
    <w:rsid w:val="00EC53D8"/>
    <w:rsid w:val="00EC6468"/>
    <w:rsid w:val="00EC7A00"/>
    <w:rsid w:val="00ED2608"/>
    <w:rsid w:val="00ED5200"/>
    <w:rsid w:val="00ED5433"/>
    <w:rsid w:val="00ED59C5"/>
    <w:rsid w:val="00ED5A44"/>
    <w:rsid w:val="00ED5C8D"/>
    <w:rsid w:val="00EE28FF"/>
    <w:rsid w:val="00EE312B"/>
    <w:rsid w:val="00EE43CE"/>
    <w:rsid w:val="00EE45AC"/>
    <w:rsid w:val="00EE6C9B"/>
    <w:rsid w:val="00EE6E30"/>
    <w:rsid w:val="00EE7445"/>
    <w:rsid w:val="00EF2F28"/>
    <w:rsid w:val="00EF3E33"/>
    <w:rsid w:val="00EF5D86"/>
    <w:rsid w:val="00EF7C61"/>
    <w:rsid w:val="00F0095D"/>
    <w:rsid w:val="00F00D7A"/>
    <w:rsid w:val="00F029C6"/>
    <w:rsid w:val="00F043C2"/>
    <w:rsid w:val="00F077CD"/>
    <w:rsid w:val="00F133D5"/>
    <w:rsid w:val="00F17A28"/>
    <w:rsid w:val="00F17D21"/>
    <w:rsid w:val="00F17D37"/>
    <w:rsid w:val="00F20351"/>
    <w:rsid w:val="00F255F7"/>
    <w:rsid w:val="00F25DD7"/>
    <w:rsid w:val="00F27FB2"/>
    <w:rsid w:val="00F308DE"/>
    <w:rsid w:val="00F30FA1"/>
    <w:rsid w:val="00F3280A"/>
    <w:rsid w:val="00F32F6F"/>
    <w:rsid w:val="00F33006"/>
    <w:rsid w:val="00F3333C"/>
    <w:rsid w:val="00F3455E"/>
    <w:rsid w:val="00F36C13"/>
    <w:rsid w:val="00F47DF7"/>
    <w:rsid w:val="00F5101C"/>
    <w:rsid w:val="00F51142"/>
    <w:rsid w:val="00F53ADF"/>
    <w:rsid w:val="00F54475"/>
    <w:rsid w:val="00F56528"/>
    <w:rsid w:val="00F566B9"/>
    <w:rsid w:val="00F60E65"/>
    <w:rsid w:val="00F6109D"/>
    <w:rsid w:val="00F61C54"/>
    <w:rsid w:val="00F61EE3"/>
    <w:rsid w:val="00F648EA"/>
    <w:rsid w:val="00F6509C"/>
    <w:rsid w:val="00F66A27"/>
    <w:rsid w:val="00F71449"/>
    <w:rsid w:val="00F74CC4"/>
    <w:rsid w:val="00F75319"/>
    <w:rsid w:val="00F76B83"/>
    <w:rsid w:val="00F774A7"/>
    <w:rsid w:val="00F81DFF"/>
    <w:rsid w:val="00F827FC"/>
    <w:rsid w:val="00F857D9"/>
    <w:rsid w:val="00F85800"/>
    <w:rsid w:val="00F85C8F"/>
    <w:rsid w:val="00F87E9A"/>
    <w:rsid w:val="00F900DF"/>
    <w:rsid w:val="00F932CE"/>
    <w:rsid w:val="00F94F18"/>
    <w:rsid w:val="00F95D08"/>
    <w:rsid w:val="00F96177"/>
    <w:rsid w:val="00F961A2"/>
    <w:rsid w:val="00F97C45"/>
    <w:rsid w:val="00FA1E58"/>
    <w:rsid w:val="00FA4902"/>
    <w:rsid w:val="00FA50C1"/>
    <w:rsid w:val="00FA7532"/>
    <w:rsid w:val="00FA7DF3"/>
    <w:rsid w:val="00FB0089"/>
    <w:rsid w:val="00FB182E"/>
    <w:rsid w:val="00FB2471"/>
    <w:rsid w:val="00FB3559"/>
    <w:rsid w:val="00FB3E99"/>
    <w:rsid w:val="00FB4402"/>
    <w:rsid w:val="00FC04CF"/>
    <w:rsid w:val="00FC4370"/>
    <w:rsid w:val="00FC52AA"/>
    <w:rsid w:val="00FC6EA8"/>
    <w:rsid w:val="00FD4A76"/>
    <w:rsid w:val="00FD503A"/>
    <w:rsid w:val="00FE029E"/>
    <w:rsid w:val="00FE101B"/>
    <w:rsid w:val="00FE13FD"/>
    <w:rsid w:val="00FE1B92"/>
    <w:rsid w:val="00FE3891"/>
    <w:rsid w:val="00FE4BC3"/>
    <w:rsid w:val="00FE57A8"/>
    <w:rsid w:val="00FF0E1C"/>
    <w:rsid w:val="00FF1673"/>
    <w:rsid w:val="00FF4F46"/>
    <w:rsid w:val="00FF6CA2"/>
    <w:rsid w:val="64370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0E2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950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950E2"/>
    <w:rPr>
      <w:rFonts w:cs="Times New Roman"/>
      <w:kern w:val="2"/>
      <w:sz w:val="18"/>
    </w:rPr>
  </w:style>
  <w:style w:type="paragraph" w:styleId="Header">
    <w:name w:val="header"/>
    <w:basedOn w:val="Normal"/>
    <w:link w:val="HeaderChar"/>
    <w:uiPriority w:val="99"/>
    <w:rsid w:val="00A950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950E2"/>
    <w:rPr>
      <w:rFonts w:cs="Times New Roman"/>
      <w:kern w:val="2"/>
      <w:sz w:val="18"/>
    </w:rPr>
  </w:style>
  <w:style w:type="character" w:styleId="Hyperlink">
    <w:name w:val="Hyperlink"/>
    <w:basedOn w:val="DefaultParagraphFont"/>
    <w:uiPriority w:val="99"/>
    <w:rsid w:val="00A950E2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A950E2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locked/>
    <w:rsid w:val="00763578"/>
    <w:rPr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63578"/>
    <w:rPr>
      <w:rFonts w:cs="Times New Roman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21</Words>
  <Characters>124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关于召开家具产品中挥发性有机物NQI技术集成及应用示范课题五2019年第一次工作会议的通知</dc:title>
  <dc:subject/>
  <dc:creator>fwk</dc:creator>
  <cp:keywords/>
  <dc:description/>
  <cp:lastModifiedBy>fwk</cp:lastModifiedBy>
  <cp:revision>3</cp:revision>
  <cp:lastPrinted>2019-02-12T10:16:00Z</cp:lastPrinted>
  <dcterms:created xsi:type="dcterms:W3CDTF">2019-02-13T00:56:00Z</dcterms:created>
  <dcterms:modified xsi:type="dcterms:W3CDTF">2019-02-13T00:56:00Z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2052-11.1.0.8213</vt:lpwstr>
  </property>
</Properties>
</file>